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DFC" w:rsidRPr="00741E78" w:rsidRDefault="00DD1DFC" w:rsidP="00741E78"/>
    <w:p w:rsidR="00DD1DFC" w:rsidRDefault="00DD1DFC" w:rsidP="00741E78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7" o:spid="_x0000_i1025" type="#_x0000_t75" style="width:462.75pt;height:254.25pt;visibility:visible">
            <v:imagedata r:id="rId5" o:title=""/>
          </v:shape>
        </w:pict>
      </w:r>
    </w:p>
    <w:p w:rsidR="00DD1DFC" w:rsidRPr="005E7D83" w:rsidRDefault="00DD1DFC" w:rsidP="005E7D83">
      <w:pPr>
        <w:jc w:val="both"/>
        <w:rPr>
          <w:rFonts w:ascii="Times New Roman" w:hAnsi="Times New Roman"/>
          <w:sz w:val="28"/>
          <w:szCs w:val="28"/>
        </w:rPr>
      </w:pPr>
      <w:r w:rsidRPr="005E7D83">
        <w:rPr>
          <w:rFonts w:ascii="Times New Roman" w:hAnsi="Times New Roman"/>
          <w:sz w:val="28"/>
          <w:szCs w:val="28"/>
        </w:rPr>
        <w:t>5 января 2017 года состоялось итоговое собрание жителей с. Дуслык по вопросу реализации в Республике Башкортостан проектов развития общественной инфраструктуры, основанных на местных инициативах (Программе по поддержке местных инициатив-ППМИ), и возможном участии в ней сельского поселения.</w:t>
      </w:r>
    </w:p>
    <w:p w:rsidR="00DD1DFC" w:rsidRPr="005E7D83" w:rsidRDefault="00DD1DFC" w:rsidP="005E7D83">
      <w:pPr>
        <w:jc w:val="both"/>
        <w:rPr>
          <w:rFonts w:ascii="Times New Roman" w:hAnsi="Times New Roman"/>
          <w:sz w:val="28"/>
          <w:szCs w:val="28"/>
        </w:rPr>
      </w:pPr>
      <w:r w:rsidRPr="005E7D83">
        <w:rPr>
          <w:rFonts w:ascii="Times New Roman" w:hAnsi="Times New Roman"/>
          <w:sz w:val="28"/>
          <w:szCs w:val="28"/>
        </w:rPr>
        <w:t xml:space="preserve"> Повестка дня:</w:t>
      </w:r>
    </w:p>
    <w:p w:rsidR="00DD1DFC" w:rsidRPr="005E7D83" w:rsidRDefault="00DD1DFC" w:rsidP="005E7D83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 w:rsidRPr="005E7D83">
        <w:rPr>
          <w:rFonts w:ascii="Times New Roman" w:hAnsi="Times New Roman"/>
          <w:sz w:val="28"/>
          <w:szCs w:val="28"/>
        </w:rPr>
        <w:t>- информация о реализации в Республике Башкортостан проектов развития общественной инфраструктуры, основанных на местных инициативах (Программе поддержки местных инициатив – ППМИ), и возможном участии в ней сельского поселения Гафуровский сельсовет (далее МО);</w:t>
      </w:r>
    </w:p>
    <w:p w:rsidR="00DD1DFC" w:rsidRPr="005E7D83" w:rsidRDefault="00DD1DFC" w:rsidP="005E7D83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 w:rsidRPr="005E7D83">
        <w:rPr>
          <w:rFonts w:ascii="Times New Roman" w:hAnsi="Times New Roman"/>
          <w:sz w:val="28"/>
          <w:szCs w:val="28"/>
        </w:rPr>
        <w:t>- о наиболее острых социально-экономических проблемах МО,        связанных с социальной и экономической инфраструктурой и выборе проекта дл участия в ППМИ;</w:t>
      </w:r>
    </w:p>
    <w:p w:rsidR="00DD1DFC" w:rsidRPr="005E7D83" w:rsidRDefault="00DD1DFC" w:rsidP="005E7D83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 w:rsidRPr="005E7D83">
        <w:rPr>
          <w:rFonts w:ascii="Times New Roman" w:hAnsi="Times New Roman"/>
          <w:sz w:val="28"/>
          <w:szCs w:val="28"/>
        </w:rPr>
        <w:t>- определение вклада населения для финансирования.</w:t>
      </w:r>
    </w:p>
    <w:p w:rsidR="00DD1DFC" w:rsidRPr="005E7D83" w:rsidRDefault="00DD1DFC" w:rsidP="005E7D83">
      <w:pPr>
        <w:jc w:val="both"/>
        <w:rPr>
          <w:rFonts w:ascii="Times New Roman" w:hAnsi="Times New Roman"/>
          <w:sz w:val="28"/>
          <w:szCs w:val="28"/>
        </w:rPr>
      </w:pPr>
      <w:r w:rsidRPr="005E7D83">
        <w:rPr>
          <w:rFonts w:ascii="Times New Roman" w:hAnsi="Times New Roman"/>
          <w:sz w:val="28"/>
          <w:szCs w:val="28"/>
        </w:rPr>
        <w:t>На собрании жители единогласно проголосовали за проект «Установка пластиковых окон в школе с. Дуслык»</w:t>
      </w:r>
      <w:r>
        <w:rPr>
          <w:rFonts w:ascii="Times New Roman" w:hAnsi="Times New Roman"/>
          <w:sz w:val="28"/>
          <w:szCs w:val="28"/>
        </w:rPr>
        <w:t>. На собрании была выбрана инициативная группа в количестве 10 человек для организации работ в рамках ППМИ.</w:t>
      </w:r>
    </w:p>
    <w:p w:rsidR="00DD1DFC" w:rsidRDefault="00DD1DFC" w:rsidP="00741E78"/>
    <w:sectPr w:rsidR="00DD1DFC" w:rsidSect="00CE3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E0117"/>
    <w:multiLevelType w:val="hybridMultilevel"/>
    <w:tmpl w:val="E932A342"/>
    <w:lvl w:ilvl="0" w:tplc="0419000F">
      <w:start w:val="1"/>
      <w:numFmt w:val="decimal"/>
      <w:lvlText w:val="%1."/>
      <w:lvlJc w:val="left"/>
      <w:pPr>
        <w:ind w:left="7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">
    <w:nsid w:val="6AFD3B2E"/>
    <w:multiLevelType w:val="hybridMultilevel"/>
    <w:tmpl w:val="140C8C00"/>
    <w:lvl w:ilvl="0" w:tplc="0419000F">
      <w:start w:val="1"/>
      <w:numFmt w:val="decimal"/>
      <w:lvlText w:val="%1."/>
      <w:lvlJc w:val="left"/>
      <w:pPr>
        <w:ind w:left="15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2CE1"/>
    <w:rsid w:val="000433DD"/>
    <w:rsid w:val="00145D8E"/>
    <w:rsid w:val="001C3EC5"/>
    <w:rsid w:val="00261A79"/>
    <w:rsid w:val="002D2CE1"/>
    <w:rsid w:val="005E7D83"/>
    <w:rsid w:val="00654134"/>
    <w:rsid w:val="00741E78"/>
    <w:rsid w:val="007E2D8E"/>
    <w:rsid w:val="00980036"/>
    <w:rsid w:val="00A10C4D"/>
    <w:rsid w:val="00A926B7"/>
    <w:rsid w:val="00C666AF"/>
    <w:rsid w:val="00C7245F"/>
    <w:rsid w:val="00C82E62"/>
    <w:rsid w:val="00CB2089"/>
    <w:rsid w:val="00CE31D3"/>
    <w:rsid w:val="00DD1DFC"/>
    <w:rsid w:val="00E029D8"/>
    <w:rsid w:val="00E04837"/>
    <w:rsid w:val="00EB3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1D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800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245</TotalTime>
  <Pages>1</Pages>
  <Words>147</Words>
  <Characters>840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4</cp:revision>
  <cp:lastPrinted>2017-01-04T20:13:00Z</cp:lastPrinted>
  <dcterms:created xsi:type="dcterms:W3CDTF">2017-01-04T16:23:00Z</dcterms:created>
  <dcterms:modified xsi:type="dcterms:W3CDTF">2017-05-11T11:58:00Z</dcterms:modified>
</cp:coreProperties>
</file>